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5DF1F" w14:textId="77777777" w:rsidR="00BB024F" w:rsidRPr="00250F4E" w:rsidRDefault="00BB024F" w:rsidP="00A9555F">
      <w:pPr>
        <w:pStyle w:val="Paragraphestandard"/>
        <w:tabs>
          <w:tab w:val="left" w:pos="360"/>
          <w:tab w:val="left" w:pos="84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121DA9AA" w14:textId="77777777" w:rsidR="00BB024F" w:rsidRPr="00250F4E" w:rsidRDefault="00BB024F" w:rsidP="00A9555F">
      <w:pPr>
        <w:pStyle w:val="Paragraphestandard"/>
        <w:tabs>
          <w:tab w:val="left" w:pos="360"/>
          <w:tab w:val="left" w:pos="84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1702ACE9" w14:textId="77777777" w:rsidR="00BB024F" w:rsidRPr="00250F4E" w:rsidRDefault="00BB024F" w:rsidP="00A9555F">
      <w:pPr>
        <w:pStyle w:val="Paragraphestandard"/>
        <w:tabs>
          <w:tab w:val="left" w:pos="360"/>
          <w:tab w:val="left" w:pos="84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5CB02B6D" w14:textId="77777777" w:rsidR="00BB024F" w:rsidRDefault="00BB024F" w:rsidP="00A9555F">
      <w:pPr>
        <w:pStyle w:val="Paragraphestandard"/>
        <w:tabs>
          <w:tab w:val="left" w:pos="360"/>
          <w:tab w:val="left" w:pos="84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6D7EEB0F" w14:textId="1C867607" w:rsidR="00BB024F" w:rsidRPr="00B74535" w:rsidRDefault="00297ADB" w:rsidP="00A9555F">
      <w:pPr>
        <w:pStyle w:val="Paragraphestandard"/>
        <w:tabs>
          <w:tab w:val="left" w:pos="360"/>
          <w:tab w:val="left" w:pos="84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74535">
        <w:rPr>
          <w:rFonts w:ascii="Arial" w:hAnsi="Arial" w:cs="Arial"/>
          <w:sz w:val="20"/>
          <w:szCs w:val="20"/>
        </w:rPr>
        <w:t>Le site internet est une mise en lumière de vos événements</w:t>
      </w:r>
      <w:r w:rsidR="00B74535">
        <w:rPr>
          <w:rFonts w:ascii="Arial" w:hAnsi="Arial" w:cs="Arial"/>
          <w:sz w:val="20"/>
          <w:szCs w:val="20"/>
        </w:rPr>
        <w:t xml:space="preserve">, il sera mis en ligne pour le 10 </w:t>
      </w:r>
      <w:r w:rsidR="00F033D3">
        <w:rPr>
          <w:rFonts w:ascii="Arial" w:hAnsi="Arial" w:cs="Arial"/>
          <w:sz w:val="20"/>
          <w:szCs w:val="20"/>
        </w:rPr>
        <w:t>septembre</w:t>
      </w:r>
      <w:r w:rsidR="00B74535">
        <w:rPr>
          <w:rFonts w:ascii="Arial" w:hAnsi="Arial" w:cs="Arial"/>
          <w:sz w:val="20"/>
          <w:szCs w:val="20"/>
        </w:rPr>
        <w:t xml:space="preserve">, avec une </w:t>
      </w:r>
      <w:r w:rsidR="00F033D3">
        <w:rPr>
          <w:rFonts w:ascii="Arial" w:hAnsi="Arial" w:cs="Arial"/>
          <w:sz w:val="20"/>
          <w:szCs w:val="20"/>
        </w:rPr>
        <w:t>cartographie.</w:t>
      </w:r>
    </w:p>
    <w:p w14:paraId="030787AD" w14:textId="24AE624E" w:rsidR="00297ADB" w:rsidRPr="00B74535" w:rsidRDefault="00297ADB" w:rsidP="00A9555F">
      <w:pPr>
        <w:pStyle w:val="Paragraphestandard"/>
        <w:tabs>
          <w:tab w:val="left" w:pos="360"/>
          <w:tab w:val="left" w:pos="84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74535">
        <w:rPr>
          <w:rFonts w:ascii="Arial" w:hAnsi="Arial" w:cs="Arial"/>
          <w:sz w:val="20"/>
          <w:szCs w:val="20"/>
        </w:rPr>
        <w:t xml:space="preserve">Pour remplir au plus vite le site </w:t>
      </w:r>
      <w:r w:rsidR="00B74535" w:rsidRPr="00B74535">
        <w:rPr>
          <w:rFonts w:ascii="Arial" w:hAnsi="Arial" w:cs="Arial"/>
          <w:sz w:val="20"/>
          <w:szCs w:val="20"/>
        </w:rPr>
        <w:t>internet</w:t>
      </w:r>
      <w:r w:rsidRPr="00B74535">
        <w:rPr>
          <w:rFonts w:ascii="Arial" w:hAnsi="Arial" w:cs="Arial"/>
          <w:sz w:val="20"/>
          <w:szCs w:val="20"/>
        </w:rPr>
        <w:t xml:space="preserve">, nous avons besoin </w:t>
      </w:r>
      <w:r w:rsidR="00F033D3">
        <w:rPr>
          <w:rFonts w:ascii="Arial" w:hAnsi="Arial" w:cs="Arial"/>
          <w:sz w:val="20"/>
          <w:szCs w:val="20"/>
        </w:rPr>
        <w:t xml:space="preserve">du détail </w:t>
      </w:r>
      <w:r w:rsidRPr="00B74535">
        <w:rPr>
          <w:rFonts w:ascii="Arial" w:hAnsi="Arial" w:cs="Arial"/>
          <w:sz w:val="20"/>
          <w:szCs w:val="20"/>
        </w:rPr>
        <w:t xml:space="preserve">(dans la mesure du possible) </w:t>
      </w:r>
      <w:r w:rsidR="00F033D3">
        <w:rPr>
          <w:rFonts w:ascii="Arial" w:hAnsi="Arial" w:cs="Arial"/>
          <w:sz w:val="20"/>
          <w:szCs w:val="20"/>
        </w:rPr>
        <w:t xml:space="preserve">de </w:t>
      </w:r>
      <w:r w:rsidRPr="00B74535">
        <w:rPr>
          <w:rFonts w:ascii="Arial" w:hAnsi="Arial" w:cs="Arial"/>
          <w:sz w:val="20"/>
          <w:szCs w:val="20"/>
        </w:rPr>
        <w:t>ce que vous allez organ</w:t>
      </w:r>
      <w:r w:rsidR="00F033D3">
        <w:rPr>
          <w:rFonts w:ascii="Arial" w:hAnsi="Arial" w:cs="Arial"/>
          <w:sz w:val="20"/>
          <w:szCs w:val="20"/>
        </w:rPr>
        <w:t>iser</w:t>
      </w:r>
      <w:r w:rsidRPr="00B74535">
        <w:rPr>
          <w:rFonts w:ascii="Arial" w:hAnsi="Arial" w:cs="Arial"/>
          <w:sz w:val="20"/>
          <w:szCs w:val="20"/>
        </w:rPr>
        <w:t xml:space="preserve"> avec les lieux, dates et horaires.</w:t>
      </w:r>
    </w:p>
    <w:p w14:paraId="760BD027" w14:textId="4FB7AFAA" w:rsidR="00B74535" w:rsidRPr="00B74535" w:rsidRDefault="00BB024F" w:rsidP="00A9555F">
      <w:pPr>
        <w:pStyle w:val="Paragraphestandard"/>
        <w:tabs>
          <w:tab w:val="left" w:pos="360"/>
          <w:tab w:val="left" w:pos="84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74535">
        <w:rPr>
          <w:rFonts w:ascii="Arial" w:hAnsi="Arial" w:cs="Arial"/>
          <w:sz w:val="20"/>
          <w:szCs w:val="20"/>
        </w:rPr>
        <w:t xml:space="preserve">Merci d’envoyer vos </w:t>
      </w:r>
      <w:r w:rsidR="00297ADB" w:rsidRPr="00B74535">
        <w:rPr>
          <w:rFonts w:ascii="Arial" w:hAnsi="Arial" w:cs="Arial"/>
          <w:sz w:val="20"/>
          <w:szCs w:val="20"/>
        </w:rPr>
        <w:t>informations</w:t>
      </w:r>
      <w:r w:rsidRPr="00B74535">
        <w:rPr>
          <w:rFonts w:ascii="Arial" w:hAnsi="Arial" w:cs="Arial"/>
          <w:sz w:val="20"/>
          <w:szCs w:val="20"/>
        </w:rPr>
        <w:t xml:space="preserve"> </w:t>
      </w:r>
      <w:r w:rsidR="003A5F7B">
        <w:rPr>
          <w:rFonts w:ascii="Arial" w:hAnsi="Arial" w:cs="Arial"/>
          <w:sz w:val="20"/>
          <w:szCs w:val="20"/>
        </w:rPr>
        <w:t xml:space="preserve">au plus vite </w:t>
      </w:r>
      <w:r w:rsidRPr="00B74535">
        <w:rPr>
          <w:rFonts w:ascii="Arial" w:hAnsi="Arial" w:cs="Arial"/>
          <w:sz w:val="20"/>
          <w:szCs w:val="20"/>
        </w:rPr>
        <w:t>par mail à</w:t>
      </w:r>
      <w:r w:rsidR="00B74535" w:rsidRPr="00B74535">
        <w:rPr>
          <w:rFonts w:ascii="Arial" w:hAnsi="Arial" w:cs="Arial"/>
          <w:sz w:val="20"/>
          <w:szCs w:val="20"/>
        </w:rPr>
        <w:t xml:space="preserve"> : </w:t>
      </w:r>
    </w:p>
    <w:p w14:paraId="1F2F9E25" w14:textId="77777777" w:rsidR="00B74535" w:rsidRPr="00B74535" w:rsidRDefault="00B74535" w:rsidP="00B74535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138D768A" w14:textId="597400E5" w:rsidR="00B74535" w:rsidRPr="00B74535" w:rsidRDefault="00B74535" w:rsidP="00B745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B74535">
        <w:rPr>
          <w:rFonts w:ascii="Arial" w:hAnsi="Arial" w:cs="Arial"/>
          <w:b/>
          <w:bCs/>
          <w:sz w:val="20"/>
          <w:szCs w:val="20"/>
        </w:rPr>
        <w:t xml:space="preserve">Virginie Camelin </w:t>
      </w:r>
      <w:r w:rsidRPr="00B74535">
        <w:rPr>
          <w:rFonts w:ascii="Arial" w:hAnsi="Arial" w:cs="Arial"/>
          <w:sz w:val="20"/>
          <w:szCs w:val="20"/>
        </w:rPr>
        <w:t>pour l’</w:t>
      </w:r>
      <w:proofErr w:type="spellStart"/>
      <w:r w:rsidRPr="00B74535">
        <w:rPr>
          <w:rFonts w:ascii="Arial" w:hAnsi="Arial" w:cs="Arial"/>
          <w:sz w:val="20"/>
          <w:szCs w:val="20"/>
        </w:rPr>
        <w:t>Unafo</w:t>
      </w:r>
      <w:proofErr w:type="spellEnd"/>
      <w:r w:rsidRPr="00B74535">
        <w:rPr>
          <w:rFonts w:ascii="Arial" w:hAnsi="Arial" w:cs="Arial"/>
          <w:sz w:val="20"/>
          <w:szCs w:val="20"/>
        </w:rPr>
        <w:t xml:space="preserve"> </w:t>
      </w:r>
      <w:hyperlink r:id="rId7" w:history="1">
        <w:r w:rsidRPr="00030DA3">
          <w:rPr>
            <w:rStyle w:val="Lienhypertexte"/>
            <w:rFonts w:ascii="Arial" w:hAnsi="Arial" w:cs="Arial"/>
            <w:sz w:val="20"/>
            <w:szCs w:val="20"/>
          </w:rPr>
          <w:t>virginie.camelin@unafo.org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p w14:paraId="350936C5" w14:textId="055CE287" w:rsidR="00B74535" w:rsidRPr="00B74535" w:rsidRDefault="00B74535" w:rsidP="00B745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B74535">
        <w:rPr>
          <w:rFonts w:ascii="Arial" w:hAnsi="Arial" w:cs="Arial"/>
          <w:b/>
          <w:bCs/>
          <w:sz w:val="20"/>
          <w:szCs w:val="20"/>
        </w:rPr>
        <w:t xml:space="preserve">Quentin Laudereau </w:t>
      </w:r>
      <w:r w:rsidRPr="00B74535">
        <w:rPr>
          <w:rFonts w:ascii="Arial" w:hAnsi="Arial" w:cs="Arial"/>
          <w:sz w:val="20"/>
          <w:szCs w:val="20"/>
        </w:rPr>
        <w:t xml:space="preserve">pour la </w:t>
      </w:r>
      <w:proofErr w:type="spellStart"/>
      <w:r w:rsidRPr="00B74535">
        <w:rPr>
          <w:rFonts w:ascii="Arial" w:hAnsi="Arial" w:cs="Arial"/>
          <w:sz w:val="20"/>
          <w:szCs w:val="20"/>
        </w:rPr>
        <w:t>Fapil</w:t>
      </w:r>
      <w:proofErr w:type="spellEnd"/>
      <w:r w:rsidRPr="00B74535">
        <w:rPr>
          <w:rFonts w:ascii="Arial" w:hAnsi="Arial" w:cs="Arial"/>
          <w:sz w:val="20"/>
          <w:szCs w:val="20"/>
        </w:rPr>
        <w:t xml:space="preserve"> </w:t>
      </w:r>
      <w:hyperlink r:id="rId8" w:history="1">
        <w:r w:rsidRPr="00030DA3">
          <w:rPr>
            <w:rStyle w:val="Lienhypertexte"/>
            <w:rFonts w:ascii="Arial" w:hAnsi="Arial" w:cs="Arial"/>
            <w:sz w:val="20"/>
            <w:szCs w:val="20"/>
          </w:rPr>
          <w:t>quentin.laudereau@fapil.fr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p w14:paraId="3D86E49B" w14:textId="5136261A" w:rsidR="00B74535" w:rsidRPr="00B74535" w:rsidRDefault="00B74535" w:rsidP="00B745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B74535">
        <w:rPr>
          <w:rFonts w:ascii="Arial" w:hAnsi="Arial" w:cs="Arial"/>
          <w:b/>
          <w:bCs/>
          <w:sz w:val="20"/>
          <w:szCs w:val="20"/>
        </w:rPr>
        <w:t xml:space="preserve">Kamel Senni </w:t>
      </w:r>
      <w:r w:rsidRPr="00B74535">
        <w:rPr>
          <w:rFonts w:ascii="Arial" w:hAnsi="Arial" w:cs="Arial"/>
          <w:sz w:val="20"/>
          <w:szCs w:val="20"/>
        </w:rPr>
        <w:t xml:space="preserve">pour </w:t>
      </w:r>
      <w:proofErr w:type="spellStart"/>
      <w:r w:rsidRPr="00B74535">
        <w:rPr>
          <w:rFonts w:ascii="Arial" w:hAnsi="Arial" w:cs="Arial"/>
          <w:sz w:val="20"/>
          <w:szCs w:val="20"/>
        </w:rPr>
        <w:t>Soliha</w:t>
      </w:r>
      <w:proofErr w:type="spellEnd"/>
      <w:r w:rsidRPr="00B74535">
        <w:rPr>
          <w:rFonts w:ascii="Arial" w:hAnsi="Arial" w:cs="Arial"/>
          <w:sz w:val="20"/>
          <w:szCs w:val="20"/>
        </w:rPr>
        <w:t xml:space="preserve"> </w:t>
      </w:r>
      <w:hyperlink r:id="rId9" w:history="1">
        <w:r w:rsidRPr="00030DA3">
          <w:rPr>
            <w:rStyle w:val="Lienhypertexte"/>
            <w:rFonts w:ascii="Arial" w:hAnsi="Arial" w:cs="Arial"/>
            <w:sz w:val="20"/>
            <w:szCs w:val="20"/>
          </w:rPr>
          <w:t>k.senni@soliha.fr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p w14:paraId="517461B8" w14:textId="2A094150" w:rsidR="00B74535" w:rsidRPr="00B74535" w:rsidRDefault="00B74535" w:rsidP="00B745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B74535">
        <w:rPr>
          <w:rFonts w:ascii="Arial" w:hAnsi="Arial" w:cs="Arial"/>
          <w:b/>
          <w:bCs/>
          <w:sz w:val="20"/>
          <w:szCs w:val="20"/>
        </w:rPr>
        <w:t xml:space="preserve">Emmanuel </w:t>
      </w:r>
      <w:proofErr w:type="spellStart"/>
      <w:r w:rsidRPr="00B74535">
        <w:rPr>
          <w:rFonts w:ascii="Arial" w:hAnsi="Arial" w:cs="Arial"/>
          <w:b/>
          <w:bCs/>
          <w:sz w:val="20"/>
          <w:szCs w:val="20"/>
        </w:rPr>
        <w:t>Bougras</w:t>
      </w:r>
      <w:proofErr w:type="spellEnd"/>
      <w:r w:rsidRPr="00B74535">
        <w:rPr>
          <w:rFonts w:ascii="Arial" w:hAnsi="Arial" w:cs="Arial"/>
          <w:b/>
          <w:bCs/>
          <w:sz w:val="20"/>
          <w:szCs w:val="20"/>
        </w:rPr>
        <w:t xml:space="preserve"> </w:t>
      </w:r>
      <w:r w:rsidRPr="00B74535">
        <w:rPr>
          <w:rFonts w:ascii="Arial" w:hAnsi="Arial" w:cs="Arial"/>
          <w:sz w:val="20"/>
          <w:szCs w:val="20"/>
        </w:rPr>
        <w:t>pour la Fédération des acteurs de la solidarité</w:t>
      </w:r>
      <w:r>
        <w:rPr>
          <w:rFonts w:ascii="Arial" w:hAnsi="Arial" w:cs="Arial"/>
          <w:sz w:val="20"/>
          <w:szCs w:val="20"/>
        </w:rPr>
        <w:t xml:space="preserve"> </w:t>
      </w:r>
      <w:hyperlink r:id="rId10" w:history="1">
        <w:r w:rsidRPr="00030DA3">
          <w:rPr>
            <w:rStyle w:val="Lienhypertexte"/>
            <w:rFonts w:ascii="Arial" w:hAnsi="Arial" w:cs="Arial"/>
            <w:sz w:val="20"/>
            <w:szCs w:val="20"/>
          </w:rPr>
          <w:t>emmanuel.bougras@federationsolidarite.org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p w14:paraId="78D5BBAA" w14:textId="037E6AB5" w:rsidR="00B74535" w:rsidRPr="00B74535" w:rsidRDefault="00B74535" w:rsidP="00B745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B74535">
        <w:rPr>
          <w:rFonts w:ascii="Arial" w:hAnsi="Arial" w:cs="Arial"/>
          <w:b/>
          <w:bCs/>
          <w:sz w:val="20"/>
          <w:szCs w:val="20"/>
        </w:rPr>
        <w:t xml:space="preserve">Patrick </w:t>
      </w:r>
      <w:proofErr w:type="spellStart"/>
      <w:r w:rsidRPr="00B74535">
        <w:rPr>
          <w:rFonts w:ascii="Arial" w:hAnsi="Arial" w:cs="Arial"/>
          <w:b/>
          <w:bCs/>
          <w:sz w:val="20"/>
          <w:szCs w:val="20"/>
        </w:rPr>
        <w:t>Chassignet</w:t>
      </w:r>
      <w:proofErr w:type="spellEnd"/>
      <w:r w:rsidRPr="00B74535">
        <w:rPr>
          <w:rFonts w:ascii="Arial" w:hAnsi="Arial" w:cs="Arial"/>
          <w:b/>
          <w:bCs/>
          <w:sz w:val="20"/>
          <w:szCs w:val="20"/>
        </w:rPr>
        <w:t xml:space="preserve"> </w:t>
      </w:r>
      <w:r w:rsidRPr="00B74535">
        <w:rPr>
          <w:rFonts w:ascii="Arial" w:hAnsi="Arial" w:cs="Arial"/>
          <w:sz w:val="20"/>
          <w:szCs w:val="20"/>
        </w:rPr>
        <w:t xml:space="preserve">pour la Fondation Abbé Pierre </w:t>
      </w:r>
      <w:hyperlink r:id="rId11" w:history="1">
        <w:r w:rsidRPr="00030DA3">
          <w:rPr>
            <w:rStyle w:val="Lienhypertexte"/>
            <w:rFonts w:ascii="Arial" w:hAnsi="Arial" w:cs="Arial"/>
            <w:sz w:val="20"/>
            <w:szCs w:val="20"/>
          </w:rPr>
          <w:t>pchassignet@fondation-abbe-pierre.fr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p w14:paraId="3A8D5135" w14:textId="0221363D" w:rsidR="00B74535" w:rsidRDefault="00B74535" w:rsidP="00B745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B74535">
        <w:rPr>
          <w:rFonts w:ascii="Arial" w:hAnsi="Arial" w:cs="Arial"/>
          <w:b/>
          <w:bCs/>
          <w:sz w:val="20"/>
          <w:szCs w:val="20"/>
        </w:rPr>
        <w:t xml:space="preserve">Emilia </w:t>
      </w:r>
      <w:proofErr w:type="spellStart"/>
      <w:r w:rsidRPr="00B74535">
        <w:rPr>
          <w:rFonts w:ascii="Arial" w:hAnsi="Arial" w:cs="Arial"/>
          <w:b/>
          <w:bCs/>
          <w:sz w:val="20"/>
          <w:szCs w:val="20"/>
        </w:rPr>
        <w:t>Thebaud</w:t>
      </w:r>
      <w:proofErr w:type="spellEnd"/>
      <w:r w:rsidRPr="00B74535">
        <w:rPr>
          <w:rFonts w:ascii="Arial" w:hAnsi="Arial" w:cs="Arial"/>
          <w:b/>
          <w:bCs/>
          <w:sz w:val="20"/>
          <w:szCs w:val="20"/>
        </w:rPr>
        <w:t xml:space="preserve"> </w:t>
      </w:r>
      <w:r w:rsidRPr="00B74535">
        <w:rPr>
          <w:rFonts w:ascii="Arial" w:hAnsi="Arial" w:cs="Arial"/>
          <w:sz w:val="20"/>
          <w:szCs w:val="20"/>
        </w:rPr>
        <w:t xml:space="preserve">pour Habitat et Humanisme </w:t>
      </w:r>
      <w:hyperlink r:id="rId12" w:history="1">
        <w:r w:rsidRPr="00030DA3">
          <w:rPr>
            <w:rStyle w:val="Lienhypertexte"/>
            <w:rFonts w:ascii="Arial" w:hAnsi="Arial" w:cs="Arial"/>
            <w:sz w:val="20"/>
            <w:szCs w:val="20"/>
          </w:rPr>
          <w:t>e.thebaud@habitat-humanisme.org</w:t>
        </w:r>
      </w:hyperlink>
    </w:p>
    <w:p w14:paraId="590E0473" w14:textId="77777777" w:rsidR="00B74535" w:rsidRPr="00B74535" w:rsidRDefault="00B74535" w:rsidP="00B745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73EB4717" w14:textId="77777777" w:rsidR="00BB024F" w:rsidRPr="00B74535" w:rsidRDefault="00BB024F" w:rsidP="00A9555F">
      <w:pPr>
        <w:pStyle w:val="Paragraphestandard"/>
        <w:tabs>
          <w:tab w:val="left" w:pos="360"/>
          <w:tab w:val="left" w:pos="84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241328F4" w14:textId="77777777" w:rsidR="00BB024F" w:rsidRPr="00250F4E" w:rsidRDefault="00BB024F" w:rsidP="00CF20ED">
      <w:pPr>
        <w:pStyle w:val="Paragraphestandard"/>
        <w:tabs>
          <w:tab w:val="left" w:pos="340"/>
          <w:tab w:val="left" w:pos="850"/>
          <w:tab w:val="left" w:pos="6237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250F4E">
        <w:rPr>
          <w:rFonts w:ascii="Arial" w:hAnsi="Arial" w:cs="Arial"/>
          <w:sz w:val="20"/>
          <w:szCs w:val="20"/>
        </w:rPr>
        <w:tab/>
      </w:r>
      <w:r w:rsidRPr="00250F4E">
        <w:rPr>
          <w:rFonts w:ascii="Arial" w:hAnsi="Arial" w:cs="Arial"/>
          <w:sz w:val="20"/>
          <w:szCs w:val="20"/>
        </w:rPr>
        <w:tab/>
      </w:r>
      <w:r w:rsidRPr="00250F4E">
        <w:rPr>
          <w:rFonts w:ascii="Arial" w:hAnsi="Arial" w:cs="Arial"/>
          <w:sz w:val="20"/>
          <w:szCs w:val="20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7157"/>
      </w:tblGrid>
      <w:tr w:rsidR="00BB024F" w:rsidRPr="00250F4E" w14:paraId="0BB8D0BD" w14:textId="77777777" w:rsidTr="00911B7E">
        <w:trPr>
          <w:trHeight w:val="556"/>
        </w:trPr>
        <w:tc>
          <w:tcPr>
            <w:tcW w:w="2055" w:type="dxa"/>
          </w:tcPr>
          <w:p w14:paraId="0E16EC30" w14:textId="77777777" w:rsidR="00BB024F" w:rsidRDefault="00BB024F" w:rsidP="00297AD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06FB539" w14:textId="7B7E757C" w:rsidR="00BB024F" w:rsidRPr="00250F4E" w:rsidRDefault="00BB024F" w:rsidP="00297ADB">
            <w:pPr>
              <w:rPr>
                <w:rFonts w:ascii="Arial" w:hAnsi="Arial" w:cs="Arial"/>
                <w:sz w:val="20"/>
                <w:szCs w:val="20"/>
              </w:rPr>
            </w:pPr>
            <w:r w:rsidRPr="00250F4E">
              <w:rPr>
                <w:rFonts w:ascii="Arial" w:hAnsi="Arial" w:cs="Arial"/>
                <w:sz w:val="20"/>
                <w:szCs w:val="20"/>
              </w:rPr>
              <w:t xml:space="preserve">Intitulé de </w:t>
            </w:r>
            <w:r w:rsidR="00297ADB">
              <w:rPr>
                <w:rFonts w:ascii="Arial" w:hAnsi="Arial" w:cs="Arial"/>
                <w:sz w:val="20"/>
                <w:szCs w:val="20"/>
              </w:rPr>
              <w:t>l’</w:t>
            </w:r>
            <w:r w:rsidR="00B74535">
              <w:rPr>
                <w:rFonts w:ascii="Arial" w:hAnsi="Arial" w:cs="Arial"/>
                <w:sz w:val="20"/>
                <w:szCs w:val="20"/>
              </w:rPr>
              <w:t>événement</w:t>
            </w:r>
          </w:p>
          <w:p w14:paraId="7887FFA1" w14:textId="77777777" w:rsidR="00BB024F" w:rsidRPr="00250F4E" w:rsidRDefault="00BB024F" w:rsidP="00297A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7" w:type="dxa"/>
          </w:tcPr>
          <w:p w14:paraId="1466BEF9" w14:textId="77777777" w:rsidR="00BB024F" w:rsidRDefault="00BB024F" w:rsidP="00CF20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4B9171F" w14:textId="727DA3AD" w:rsidR="00BB024F" w:rsidRPr="00250F4E" w:rsidRDefault="00BB024F" w:rsidP="00297AD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97ADB" w:rsidRPr="00250F4E" w14:paraId="19BC8119" w14:textId="77777777" w:rsidTr="00250F4E">
        <w:trPr>
          <w:trHeight w:val="1074"/>
        </w:trPr>
        <w:tc>
          <w:tcPr>
            <w:tcW w:w="2055" w:type="dxa"/>
          </w:tcPr>
          <w:p w14:paraId="70DEFF40" w14:textId="565FB331" w:rsidR="00297ADB" w:rsidRDefault="00297ADB" w:rsidP="00297ADB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 et heures de l’événement</w:t>
            </w:r>
          </w:p>
          <w:p w14:paraId="499BA59A" w14:textId="306A478D" w:rsidR="00297ADB" w:rsidRDefault="00297ADB" w:rsidP="00297ADB">
            <w:pPr>
              <w:spacing w:after="2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7" w:type="dxa"/>
          </w:tcPr>
          <w:p w14:paraId="732CD38B" w14:textId="77777777" w:rsidR="00297ADB" w:rsidRPr="00235F5D" w:rsidRDefault="00297ADB" w:rsidP="00235F5D">
            <w:pPr>
              <w:spacing w:line="288" w:lineRule="auto"/>
              <w:jc w:val="both"/>
              <w:rPr>
                <w:rFonts w:ascii="Lucida Sans" w:hAnsi="Lucida Sans"/>
                <w:b/>
                <w:sz w:val="20"/>
                <w:szCs w:val="20"/>
              </w:rPr>
            </w:pPr>
          </w:p>
        </w:tc>
      </w:tr>
      <w:tr w:rsidR="00297ADB" w:rsidRPr="00250F4E" w14:paraId="1C43B716" w14:textId="77777777" w:rsidTr="00250F4E">
        <w:trPr>
          <w:trHeight w:val="1074"/>
        </w:trPr>
        <w:tc>
          <w:tcPr>
            <w:tcW w:w="2055" w:type="dxa"/>
          </w:tcPr>
          <w:p w14:paraId="4435BCF7" w14:textId="77777777" w:rsidR="00297ADB" w:rsidRDefault="00297ADB" w:rsidP="00297A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Adresse précise du lieu de l’événement</w:t>
            </w:r>
          </w:p>
          <w:p w14:paraId="33FECF28" w14:textId="5ACE342A" w:rsidR="00B74535" w:rsidRDefault="00B74535" w:rsidP="00297A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(avec le code postal et la ville)</w:t>
            </w:r>
          </w:p>
        </w:tc>
        <w:tc>
          <w:tcPr>
            <w:tcW w:w="7157" w:type="dxa"/>
          </w:tcPr>
          <w:p w14:paraId="515DF318" w14:textId="77777777" w:rsidR="00297ADB" w:rsidRPr="00235F5D" w:rsidRDefault="00297ADB" w:rsidP="00235F5D">
            <w:pPr>
              <w:spacing w:line="288" w:lineRule="auto"/>
              <w:jc w:val="both"/>
              <w:rPr>
                <w:rFonts w:ascii="Lucida Sans" w:hAnsi="Lucida Sans"/>
                <w:b/>
                <w:sz w:val="20"/>
                <w:szCs w:val="20"/>
              </w:rPr>
            </w:pPr>
          </w:p>
        </w:tc>
      </w:tr>
      <w:tr w:rsidR="00BB024F" w:rsidRPr="00250F4E" w14:paraId="2ECA9F99" w14:textId="77777777" w:rsidTr="00250F4E">
        <w:trPr>
          <w:trHeight w:val="1074"/>
        </w:trPr>
        <w:tc>
          <w:tcPr>
            <w:tcW w:w="2055" w:type="dxa"/>
          </w:tcPr>
          <w:p w14:paraId="4C2C9948" w14:textId="77777777" w:rsidR="00BB024F" w:rsidRDefault="00BB024F" w:rsidP="00297AD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60148F4" w14:textId="77777777" w:rsidR="00BB024F" w:rsidRDefault="00BB024F" w:rsidP="00297AD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44BEE50" w14:textId="699B874F" w:rsidR="00BB024F" w:rsidRDefault="00297ADB" w:rsidP="00297A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="00BB024F">
              <w:rPr>
                <w:rFonts w:ascii="Arial" w:hAnsi="Arial" w:cs="Arial"/>
                <w:sz w:val="20"/>
                <w:szCs w:val="20"/>
              </w:rPr>
              <w:t>escription</w:t>
            </w:r>
            <w:r>
              <w:rPr>
                <w:rFonts w:ascii="Arial" w:hAnsi="Arial" w:cs="Arial"/>
                <w:sz w:val="20"/>
                <w:szCs w:val="20"/>
              </w:rPr>
              <w:t xml:space="preserve"> de l’événemen</w:t>
            </w:r>
            <w:r w:rsidR="00B74535">
              <w:rPr>
                <w:rFonts w:ascii="Arial" w:hAnsi="Arial" w:cs="Arial"/>
                <w:sz w:val="20"/>
                <w:szCs w:val="20"/>
              </w:rPr>
              <w:t>t</w:t>
            </w:r>
          </w:p>
          <w:p w14:paraId="10022724" w14:textId="77777777" w:rsidR="00BB024F" w:rsidRDefault="00BB024F" w:rsidP="00297AD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DA44CC5" w14:textId="77777777" w:rsidR="00BB024F" w:rsidRPr="00250F4E" w:rsidRDefault="00BB024F" w:rsidP="00297A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7" w:type="dxa"/>
          </w:tcPr>
          <w:p w14:paraId="4ADE0650" w14:textId="77777777" w:rsidR="00CC6508" w:rsidRDefault="00CC6508" w:rsidP="0037242E">
            <w:pPr>
              <w:jc w:val="both"/>
              <w:rPr>
                <w:rFonts w:ascii="Lucida Sans" w:hAnsi="Lucida Sans"/>
                <w:sz w:val="20"/>
                <w:szCs w:val="20"/>
              </w:rPr>
            </w:pPr>
          </w:p>
          <w:p w14:paraId="42A51204" w14:textId="77777777" w:rsidR="00CC6508" w:rsidRDefault="00CC6508" w:rsidP="0037242E">
            <w:pPr>
              <w:jc w:val="both"/>
              <w:rPr>
                <w:rFonts w:ascii="Lucida Sans" w:hAnsi="Lucida Sans"/>
                <w:sz w:val="20"/>
                <w:szCs w:val="20"/>
              </w:rPr>
            </w:pPr>
          </w:p>
          <w:p w14:paraId="51B0ECF5" w14:textId="77777777" w:rsidR="00CC6508" w:rsidRPr="00235F5D" w:rsidRDefault="00CC6508" w:rsidP="0037242E">
            <w:pPr>
              <w:jc w:val="both"/>
              <w:rPr>
                <w:rFonts w:ascii="Lucida Sans" w:hAnsi="Lucida Sans"/>
                <w:sz w:val="20"/>
                <w:szCs w:val="20"/>
              </w:rPr>
            </w:pPr>
          </w:p>
          <w:p w14:paraId="0B7F541D" w14:textId="77777777" w:rsidR="00BB024F" w:rsidRPr="00250F4E" w:rsidRDefault="00BB024F" w:rsidP="003724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7ADB" w:rsidRPr="00250F4E" w14:paraId="70C1D2AB" w14:textId="77777777" w:rsidTr="00250F4E">
        <w:trPr>
          <w:trHeight w:val="1074"/>
        </w:trPr>
        <w:tc>
          <w:tcPr>
            <w:tcW w:w="2055" w:type="dxa"/>
          </w:tcPr>
          <w:p w14:paraId="64613F40" w14:textId="77777777" w:rsidR="00297ADB" w:rsidRDefault="00297ADB" w:rsidP="00297A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Lien ou modalités d’inscription si besoin</w:t>
            </w:r>
          </w:p>
          <w:p w14:paraId="71C3C816" w14:textId="34803123" w:rsidR="00B74535" w:rsidRDefault="00B74535" w:rsidP="00297A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Préciser si ouvert au public</w:t>
            </w:r>
          </w:p>
        </w:tc>
        <w:tc>
          <w:tcPr>
            <w:tcW w:w="7157" w:type="dxa"/>
          </w:tcPr>
          <w:p w14:paraId="7EDFF4DE" w14:textId="77777777" w:rsidR="00297ADB" w:rsidRPr="00235F5D" w:rsidRDefault="00297ADB" w:rsidP="00235F5D">
            <w:pPr>
              <w:spacing w:line="288" w:lineRule="auto"/>
              <w:jc w:val="both"/>
              <w:rPr>
                <w:rFonts w:ascii="Lucida Sans" w:hAnsi="Lucida Sans"/>
                <w:b/>
                <w:sz w:val="20"/>
                <w:szCs w:val="20"/>
              </w:rPr>
            </w:pPr>
          </w:p>
        </w:tc>
      </w:tr>
      <w:tr w:rsidR="00BB024F" w:rsidRPr="00250F4E" w14:paraId="632F511F" w14:textId="77777777" w:rsidTr="00911B7E">
        <w:trPr>
          <w:trHeight w:val="740"/>
        </w:trPr>
        <w:tc>
          <w:tcPr>
            <w:tcW w:w="2055" w:type="dxa"/>
          </w:tcPr>
          <w:p w14:paraId="2E5979DD" w14:textId="67063CB1" w:rsidR="00BB024F" w:rsidRDefault="00BB024F" w:rsidP="00297AD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9A4DF7D" w14:textId="30B9EE77" w:rsidR="00BB024F" w:rsidRDefault="00BB024F" w:rsidP="00297A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Illustration/photo</w:t>
            </w:r>
            <w:r w:rsidR="00B74535">
              <w:rPr>
                <w:rFonts w:ascii="Arial" w:hAnsi="Arial" w:cs="Arial"/>
                <w:sz w:val="20"/>
                <w:szCs w:val="20"/>
              </w:rPr>
              <w:t>/ documents, vidéos…</w:t>
            </w:r>
          </w:p>
          <w:p w14:paraId="051E8DD7" w14:textId="6382BC87" w:rsidR="00BB024F" w:rsidRDefault="00BB024F" w:rsidP="00297A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B74535">
              <w:rPr>
                <w:rFonts w:ascii="Arial" w:hAnsi="Arial" w:cs="Arial"/>
                <w:sz w:val="20"/>
                <w:szCs w:val="20"/>
              </w:rPr>
              <w:t xml:space="preserve">à </w:t>
            </w:r>
            <w:r>
              <w:rPr>
                <w:rFonts w:ascii="Arial" w:hAnsi="Arial" w:cs="Arial"/>
                <w:sz w:val="20"/>
                <w:szCs w:val="20"/>
              </w:rPr>
              <w:t xml:space="preserve">envoyer en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7157" w:type="dxa"/>
          </w:tcPr>
          <w:p w14:paraId="003412E7" w14:textId="77777777" w:rsidR="00BB024F" w:rsidRDefault="00BB024F" w:rsidP="00327561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8C5D852" w14:textId="77777777" w:rsidR="00BB024F" w:rsidRDefault="00BB024F" w:rsidP="00911B7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908A8AC" w14:textId="77777777" w:rsidR="00CC6508" w:rsidRDefault="00CC6508" w:rsidP="00911B7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C3B790C" w14:textId="77777777" w:rsidR="00CC6508" w:rsidRDefault="00CC6508" w:rsidP="00911B7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09F7B6F" w14:textId="77777777" w:rsidR="00CC6508" w:rsidRDefault="00CC6508" w:rsidP="00911B7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14EFC0A" w14:textId="77777777" w:rsidR="00CC6508" w:rsidRDefault="00CC6508" w:rsidP="00911B7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E27AD47" w14:textId="77777777" w:rsidR="00CC6508" w:rsidRPr="00250F4E" w:rsidRDefault="00CC6508" w:rsidP="00911B7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B024F" w:rsidRPr="00250F4E" w14:paraId="0BAC5D79" w14:textId="77777777" w:rsidTr="00250F4E">
        <w:trPr>
          <w:trHeight w:val="1074"/>
        </w:trPr>
        <w:tc>
          <w:tcPr>
            <w:tcW w:w="2055" w:type="dxa"/>
          </w:tcPr>
          <w:p w14:paraId="2947F911" w14:textId="77777777" w:rsidR="00BB024F" w:rsidRDefault="00BB024F" w:rsidP="00297AD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92ABCBE" w14:textId="77777777" w:rsidR="00BB024F" w:rsidRPr="00250F4E" w:rsidRDefault="00BB024F" w:rsidP="00297ADB">
            <w:pPr>
              <w:rPr>
                <w:rFonts w:ascii="Arial" w:hAnsi="Arial" w:cs="Arial"/>
                <w:sz w:val="20"/>
                <w:szCs w:val="20"/>
              </w:rPr>
            </w:pPr>
            <w:r w:rsidRPr="00250F4E">
              <w:rPr>
                <w:rFonts w:ascii="Arial" w:hAnsi="Arial" w:cs="Arial"/>
                <w:sz w:val="20"/>
                <w:szCs w:val="20"/>
              </w:rPr>
              <w:t>Contact</w:t>
            </w:r>
          </w:p>
          <w:p w14:paraId="442F7835" w14:textId="77777777" w:rsidR="00BB024F" w:rsidRDefault="00297ADB" w:rsidP="00297ADB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Figurera sur le site</w:t>
            </w:r>
          </w:p>
          <w:p w14:paraId="61095B2F" w14:textId="4ADFA681" w:rsidR="00297ADB" w:rsidRPr="00250F4E" w:rsidRDefault="00297ADB" w:rsidP="00297ADB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Mail et ou téléphone</w:t>
            </w:r>
          </w:p>
        </w:tc>
        <w:tc>
          <w:tcPr>
            <w:tcW w:w="7157" w:type="dxa"/>
          </w:tcPr>
          <w:p w14:paraId="3EFC10C3" w14:textId="77777777" w:rsidR="00BB024F" w:rsidRDefault="00BB024F" w:rsidP="00CF20ED">
            <w:pPr>
              <w:rPr>
                <w:rFonts w:ascii="Arial" w:hAnsi="Arial" w:cs="Arial"/>
                <w:sz w:val="20"/>
                <w:szCs w:val="20"/>
              </w:rPr>
            </w:pPr>
          </w:p>
          <w:p w14:paraId="16737500" w14:textId="77777777" w:rsidR="00BB024F" w:rsidRPr="00250F4E" w:rsidRDefault="00BB024F" w:rsidP="00CF20ED">
            <w:pPr>
              <w:rPr>
                <w:rFonts w:ascii="Arial" w:hAnsi="Arial" w:cs="Arial"/>
                <w:sz w:val="20"/>
                <w:szCs w:val="20"/>
              </w:rPr>
            </w:pPr>
          </w:p>
          <w:p w14:paraId="67AA4F2D" w14:textId="01038EFD" w:rsidR="00BB024F" w:rsidRPr="00250F4E" w:rsidRDefault="00BB024F" w:rsidP="00CC650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E8AA28D" w14:textId="77777777" w:rsidR="00BB024F" w:rsidRPr="00250F4E" w:rsidRDefault="00BB024F" w:rsidP="00CF20ED">
      <w:pPr>
        <w:rPr>
          <w:rFonts w:ascii="Arial" w:hAnsi="Arial" w:cs="Arial"/>
          <w:b/>
          <w:bCs/>
          <w:color w:val="00008B"/>
          <w:sz w:val="20"/>
          <w:szCs w:val="20"/>
        </w:rPr>
      </w:pPr>
    </w:p>
    <w:p w14:paraId="578AF2E2" w14:textId="77777777" w:rsidR="00BB024F" w:rsidRPr="00250F4E" w:rsidRDefault="00BB024F" w:rsidP="00CF20ED">
      <w:pPr>
        <w:pStyle w:val="Paragraphestandard"/>
        <w:tabs>
          <w:tab w:val="left" w:pos="340"/>
          <w:tab w:val="left" w:pos="850"/>
          <w:tab w:val="left" w:pos="6237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0894A517" w14:textId="77777777" w:rsidR="00BB024F" w:rsidRPr="00250F4E" w:rsidRDefault="00BB024F" w:rsidP="00A9555F">
      <w:pPr>
        <w:widowControl w:val="0"/>
        <w:autoSpaceDE w:val="0"/>
        <w:autoSpaceDN w:val="0"/>
        <w:adjustRightInd w:val="0"/>
        <w:jc w:val="both"/>
        <w:textAlignment w:val="center"/>
        <w:rPr>
          <w:rFonts w:ascii="Arial" w:hAnsi="Arial" w:cs="Arial"/>
          <w:sz w:val="20"/>
          <w:szCs w:val="20"/>
        </w:rPr>
      </w:pPr>
    </w:p>
    <w:p w14:paraId="498E26CA" w14:textId="77777777" w:rsidR="00BB024F" w:rsidRPr="00250F4E" w:rsidRDefault="00BB024F" w:rsidP="00E17CD9">
      <w:pPr>
        <w:widowControl w:val="0"/>
        <w:tabs>
          <w:tab w:val="left" w:pos="2940"/>
        </w:tabs>
        <w:autoSpaceDE w:val="0"/>
        <w:autoSpaceDN w:val="0"/>
        <w:adjustRightInd w:val="0"/>
        <w:jc w:val="both"/>
        <w:textAlignment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sectPr w:rsidR="00BB024F" w:rsidRPr="00250F4E" w:rsidSect="00933908">
      <w:headerReference w:type="first" r:id="rId13"/>
      <w:pgSz w:w="11900" w:h="16820"/>
      <w:pgMar w:top="2267" w:right="822" w:bottom="1276" w:left="851" w:header="851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200F6E" w14:textId="77777777" w:rsidR="004D51C9" w:rsidRDefault="004D51C9" w:rsidP="004A231A">
      <w:r>
        <w:separator/>
      </w:r>
    </w:p>
  </w:endnote>
  <w:endnote w:type="continuationSeparator" w:id="0">
    <w:p w14:paraId="766BE349" w14:textId="77777777" w:rsidR="004D51C9" w:rsidRDefault="004D51C9" w:rsidP="004A23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100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494B5F" w14:textId="77777777" w:rsidR="004D51C9" w:rsidRDefault="004D51C9" w:rsidP="004A231A">
      <w:r>
        <w:separator/>
      </w:r>
    </w:p>
  </w:footnote>
  <w:footnote w:type="continuationSeparator" w:id="0">
    <w:p w14:paraId="24F84833" w14:textId="77777777" w:rsidR="004D51C9" w:rsidRDefault="004D51C9" w:rsidP="004A23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B234D" w14:textId="44C6BA61" w:rsidR="00BB024F" w:rsidRDefault="00297ADB" w:rsidP="00F033D3">
    <w:pPr>
      <w:pStyle w:val="Paragraphestandard"/>
      <w:tabs>
        <w:tab w:val="left" w:pos="360"/>
        <w:tab w:val="left" w:pos="840"/>
      </w:tabs>
      <w:jc w:val="center"/>
    </w:pPr>
    <w:r>
      <w:rPr>
        <w:noProof/>
      </w:rPr>
      <w:drawing>
        <wp:anchor distT="0" distB="0" distL="114300" distR="114300" simplePos="0" relativeHeight="251660800" behindDoc="0" locked="0" layoutInCell="1" allowOverlap="1" wp14:anchorId="562AA9B3" wp14:editId="2B6FD8EF">
          <wp:simplePos x="0" y="0"/>
          <wp:positionH relativeFrom="column">
            <wp:posOffset>635</wp:posOffset>
          </wp:positionH>
          <wp:positionV relativeFrom="paragraph">
            <wp:posOffset>635</wp:posOffset>
          </wp:positionV>
          <wp:extent cx="1723658" cy="1379220"/>
          <wp:effectExtent l="0" t="0" r="0" b="0"/>
          <wp:wrapThrough wrapText="bothSides">
            <wp:wrapPolygon edited="0">
              <wp:start x="0" y="0"/>
              <wp:lineTo x="0" y="21182"/>
              <wp:lineTo x="21250" y="21182"/>
              <wp:lineTo x="21250" y="0"/>
              <wp:lineTo x="0" y="0"/>
            </wp:wrapPolygon>
          </wp:wrapThrough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3658" cy="1379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EC63B7B" w14:textId="77777777" w:rsidR="00BB024F" w:rsidRDefault="00BB024F" w:rsidP="00CF20ED">
    <w:pPr>
      <w:pStyle w:val="Paragraphestandard"/>
      <w:tabs>
        <w:tab w:val="left" w:pos="360"/>
        <w:tab w:val="left" w:pos="840"/>
      </w:tabs>
      <w:jc w:val="center"/>
    </w:pPr>
    <w:r>
      <w:tab/>
    </w:r>
    <w:r>
      <w:tab/>
    </w:r>
  </w:p>
  <w:p w14:paraId="55E4B6EC" w14:textId="10ECC9FB" w:rsidR="00BB024F" w:rsidRPr="00250F4E" w:rsidRDefault="00BB024F" w:rsidP="00F033D3">
    <w:pPr>
      <w:pStyle w:val="Paragraphestandard"/>
      <w:tabs>
        <w:tab w:val="left" w:pos="360"/>
        <w:tab w:val="left" w:pos="840"/>
      </w:tabs>
      <w:rPr>
        <w:rFonts w:ascii="Arial" w:hAnsi="Arial" w:cs="Arial"/>
        <w:b/>
        <w:sz w:val="22"/>
        <w:szCs w:val="22"/>
      </w:rPr>
    </w:pPr>
    <w:r>
      <w:tab/>
    </w:r>
    <w:r>
      <w:tab/>
    </w:r>
    <w:r w:rsidR="00297ADB">
      <w:rPr>
        <w:rFonts w:ascii="Arial" w:hAnsi="Arial" w:cs="Arial"/>
        <w:b/>
        <w:sz w:val="22"/>
        <w:szCs w:val="22"/>
      </w:rPr>
      <w:t>Site web www.pensio</w:t>
    </w:r>
    <w:r w:rsidR="00B74535">
      <w:rPr>
        <w:rFonts w:ascii="Arial" w:hAnsi="Arial" w:cs="Arial"/>
        <w:b/>
        <w:sz w:val="22"/>
        <w:szCs w:val="22"/>
      </w:rPr>
      <w:t>ns</w:t>
    </w:r>
    <w:r w:rsidR="00297ADB">
      <w:rPr>
        <w:rFonts w:ascii="Arial" w:hAnsi="Arial" w:cs="Arial"/>
        <w:b/>
        <w:sz w:val="22"/>
        <w:szCs w:val="22"/>
      </w:rPr>
      <w:t>defamille.org</w:t>
    </w:r>
  </w:p>
  <w:p w14:paraId="424A6263" w14:textId="5599C0E1" w:rsidR="00BB024F" w:rsidRPr="00250F4E" w:rsidRDefault="00BB024F" w:rsidP="00F033D3">
    <w:pPr>
      <w:pStyle w:val="Paragraphestandard"/>
      <w:tabs>
        <w:tab w:val="left" w:pos="360"/>
        <w:tab w:val="left" w:pos="840"/>
      </w:tabs>
      <w:jc w:val="both"/>
      <w:rPr>
        <w:rFonts w:ascii="Arial" w:hAnsi="Arial" w:cs="Arial"/>
        <w:b/>
        <w:sz w:val="22"/>
        <w:szCs w:val="22"/>
      </w:rPr>
    </w:pPr>
    <w:r w:rsidRPr="00250F4E">
      <w:rPr>
        <w:rFonts w:ascii="Arial" w:hAnsi="Arial" w:cs="Arial"/>
        <w:b/>
        <w:sz w:val="22"/>
        <w:szCs w:val="22"/>
      </w:rPr>
      <w:tab/>
    </w:r>
    <w:r w:rsidRPr="00250F4E">
      <w:rPr>
        <w:rFonts w:ascii="Arial" w:hAnsi="Arial" w:cs="Arial"/>
        <w:b/>
        <w:sz w:val="22"/>
        <w:szCs w:val="22"/>
      </w:rPr>
      <w:tab/>
    </w:r>
    <w:r w:rsidR="00297ADB">
      <w:rPr>
        <w:rFonts w:ascii="Arial" w:hAnsi="Arial" w:cs="Arial"/>
        <w:b/>
        <w:sz w:val="22"/>
        <w:szCs w:val="22"/>
      </w:rPr>
      <w:t>Evènements dans les pensions de famille</w:t>
    </w:r>
  </w:p>
  <w:p w14:paraId="3AAD43F6" w14:textId="77777777" w:rsidR="00BB024F" w:rsidRDefault="00BB024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C7EE4"/>
    <w:multiLevelType w:val="hybridMultilevel"/>
    <w:tmpl w:val="2AAA34D2"/>
    <w:lvl w:ilvl="0" w:tplc="6B94ACEA">
      <w:numFmt w:val="bullet"/>
      <w:lvlText w:val=""/>
      <w:lvlJc w:val="left"/>
      <w:pPr>
        <w:ind w:left="720" w:hanging="360"/>
      </w:pPr>
      <w:rPr>
        <w:rFonts w:ascii="Wingdings" w:eastAsia="MS Mincho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PubVPasteboard_" w:val="3"/>
    <w:docVar w:name="OpenInPublishingView" w:val="0"/>
    <w:docVar w:name="ShowStaticGuides" w:val="1"/>
  </w:docVars>
  <w:rsids>
    <w:rsidRoot w:val="00CF20ED"/>
    <w:rsid w:val="000736B4"/>
    <w:rsid w:val="00075240"/>
    <w:rsid w:val="000E6BA3"/>
    <w:rsid w:val="001003F6"/>
    <w:rsid w:val="00135D83"/>
    <w:rsid w:val="00170FC1"/>
    <w:rsid w:val="001724DB"/>
    <w:rsid w:val="001E3750"/>
    <w:rsid w:val="001E5C53"/>
    <w:rsid w:val="002022D5"/>
    <w:rsid w:val="00205551"/>
    <w:rsid w:val="00217B65"/>
    <w:rsid w:val="00223823"/>
    <w:rsid w:val="00235F5D"/>
    <w:rsid w:val="00250F4E"/>
    <w:rsid w:val="002545A5"/>
    <w:rsid w:val="00265694"/>
    <w:rsid w:val="00297ADB"/>
    <w:rsid w:val="002A7384"/>
    <w:rsid w:val="002B6A72"/>
    <w:rsid w:val="002C3663"/>
    <w:rsid w:val="003064CE"/>
    <w:rsid w:val="00327561"/>
    <w:rsid w:val="00335982"/>
    <w:rsid w:val="003378FC"/>
    <w:rsid w:val="0037242E"/>
    <w:rsid w:val="00377F16"/>
    <w:rsid w:val="00391835"/>
    <w:rsid w:val="00394C2B"/>
    <w:rsid w:val="003A4265"/>
    <w:rsid w:val="003A5F7B"/>
    <w:rsid w:val="003D4C4D"/>
    <w:rsid w:val="004060DA"/>
    <w:rsid w:val="004204F8"/>
    <w:rsid w:val="00422F56"/>
    <w:rsid w:val="004300C6"/>
    <w:rsid w:val="00431E6C"/>
    <w:rsid w:val="00491861"/>
    <w:rsid w:val="004A231A"/>
    <w:rsid w:val="004C758F"/>
    <w:rsid w:val="004D51C9"/>
    <w:rsid w:val="00536AD9"/>
    <w:rsid w:val="005A031F"/>
    <w:rsid w:val="005A20B2"/>
    <w:rsid w:val="005B04C9"/>
    <w:rsid w:val="005B51BA"/>
    <w:rsid w:val="00647A1A"/>
    <w:rsid w:val="0069772E"/>
    <w:rsid w:val="006A6F21"/>
    <w:rsid w:val="006B41D6"/>
    <w:rsid w:val="00723064"/>
    <w:rsid w:val="008101AF"/>
    <w:rsid w:val="00833365"/>
    <w:rsid w:val="00833EE6"/>
    <w:rsid w:val="00877770"/>
    <w:rsid w:val="008C244A"/>
    <w:rsid w:val="008C4E7C"/>
    <w:rsid w:val="008E5CF6"/>
    <w:rsid w:val="009012D4"/>
    <w:rsid w:val="00911B7E"/>
    <w:rsid w:val="00933908"/>
    <w:rsid w:val="00995134"/>
    <w:rsid w:val="009A4B72"/>
    <w:rsid w:val="009B0634"/>
    <w:rsid w:val="00A227FB"/>
    <w:rsid w:val="00A714D7"/>
    <w:rsid w:val="00A9555F"/>
    <w:rsid w:val="00AA7EF4"/>
    <w:rsid w:val="00AD300A"/>
    <w:rsid w:val="00AE532F"/>
    <w:rsid w:val="00B34539"/>
    <w:rsid w:val="00B74535"/>
    <w:rsid w:val="00BB024F"/>
    <w:rsid w:val="00C223D0"/>
    <w:rsid w:val="00C36B3D"/>
    <w:rsid w:val="00C4739E"/>
    <w:rsid w:val="00CB44E8"/>
    <w:rsid w:val="00CC0B51"/>
    <w:rsid w:val="00CC6508"/>
    <w:rsid w:val="00CD4B2E"/>
    <w:rsid w:val="00CF20ED"/>
    <w:rsid w:val="00D3369B"/>
    <w:rsid w:val="00D462E3"/>
    <w:rsid w:val="00D64262"/>
    <w:rsid w:val="00D91502"/>
    <w:rsid w:val="00E17CD9"/>
    <w:rsid w:val="00E21137"/>
    <w:rsid w:val="00E40411"/>
    <w:rsid w:val="00E64DED"/>
    <w:rsid w:val="00E7088D"/>
    <w:rsid w:val="00E76DBC"/>
    <w:rsid w:val="00E94F4C"/>
    <w:rsid w:val="00EB0C86"/>
    <w:rsid w:val="00EC5B96"/>
    <w:rsid w:val="00F033D3"/>
    <w:rsid w:val="00F43251"/>
    <w:rsid w:val="00F44E4E"/>
    <w:rsid w:val="00F52103"/>
    <w:rsid w:val="00F7621A"/>
    <w:rsid w:val="00F77DD7"/>
    <w:rsid w:val="00F82AF0"/>
    <w:rsid w:val="00F94EA6"/>
    <w:rsid w:val="00FA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0B929A1"/>
  <w15:docId w15:val="{57812576-44A0-4DEF-BDF9-29EA92B1A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2103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4A231A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4A231A"/>
    <w:rPr>
      <w:rFonts w:ascii="Calibri" w:eastAsia="MS Gothic" w:hAnsi="Calibri" w:cs="Times New Roman"/>
      <w:b/>
      <w:color w:val="345A8A"/>
      <w:sz w:val="32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rsid w:val="005A20B2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5A20B2"/>
    <w:rPr>
      <w:rFonts w:ascii="Lucida Grande" w:hAnsi="Lucida Grande" w:cs="Times New Roman"/>
      <w:sz w:val="18"/>
      <w:lang w:val="fr-FR"/>
    </w:rPr>
  </w:style>
  <w:style w:type="paragraph" w:styleId="En-tte">
    <w:name w:val="header"/>
    <w:basedOn w:val="Normal"/>
    <w:link w:val="En-tteCar"/>
    <w:uiPriority w:val="99"/>
    <w:rsid w:val="004A231A"/>
    <w:pPr>
      <w:tabs>
        <w:tab w:val="center" w:pos="4703"/>
        <w:tab w:val="right" w:pos="9406"/>
      </w:tabs>
    </w:pPr>
    <w:rPr>
      <w:sz w:val="20"/>
      <w:szCs w:val="20"/>
    </w:rPr>
  </w:style>
  <w:style w:type="character" w:customStyle="1" w:styleId="En-tteCar">
    <w:name w:val="En-tête Car"/>
    <w:basedOn w:val="Policepardfaut"/>
    <w:link w:val="En-tte"/>
    <w:uiPriority w:val="99"/>
    <w:locked/>
    <w:rsid w:val="004A231A"/>
    <w:rPr>
      <w:rFonts w:cs="Times New Roman"/>
      <w:lang w:val="fr-FR"/>
    </w:rPr>
  </w:style>
  <w:style w:type="paragraph" w:styleId="Pieddepage">
    <w:name w:val="footer"/>
    <w:basedOn w:val="Normal"/>
    <w:link w:val="PieddepageCar"/>
    <w:uiPriority w:val="99"/>
    <w:rsid w:val="004A231A"/>
    <w:pPr>
      <w:tabs>
        <w:tab w:val="center" w:pos="4703"/>
        <w:tab w:val="right" w:pos="9406"/>
      </w:tabs>
    </w:pPr>
    <w:rPr>
      <w:sz w:val="20"/>
      <w:szCs w:val="20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4A231A"/>
    <w:rPr>
      <w:rFonts w:cs="Times New Roman"/>
      <w:lang w:val="fr-FR"/>
    </w:rPr>
  </w:style>
  <w:style w:type="paragraph" w:customStyle="1" w:styleId="Paragraphestandard">
    <w:name w:val="[Paragraphe standard]"/>
    <w:basedOn w:val="Normal"/>
    <w:uiPriority w:val="99"/>
    <w:rsid w:val="00F5210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Sansinterligne">
    <w:name w:val="No Spacing"/>
    <w:link w:val="SansinterligneCar"/>
    <w:uiPriority w:val="99"/>
    <w:qFormat/>
    <w:rsid w:val="004060DA"/>
    <w:rPr>
      <w:rFonts w:ascii="PMingLiU" w:eastAsia="PMingLiU"/>
    </w:rPr>
  </w:style>
  <w:style w:type="character" w:customStyle="1" w:styleId="SansinterligneCar">
    <w:name w:val="Sans interligne Car"/>
    <w:link w:val="Sansinterligne"/>
    <w:uiPriority w:val="99"/>
    <w:locked/>
    <w:rsid w:val="004060DA"/>
    <w:rPr>
      <w:rFonts w:ascii="PMingLiU" w:eastAsia="PMingLiU"/>
      <w:sz w:val="22"/>
    </w:rPr>
  </w:style>
  <w:style w:type="character" w:styleId="Lienhypertexte">
    <w:name w:val="Hyperlink"/>
    <w:basedOn w:val="Policepardfaut"/>
    <w:uiPriority w:val="99"/>
    <w:rsid w:val="00CF20ED"/>
    <w:rPr>
      <w:rFonts w:cs="Times New Roman"/>
      <w:color w:val="0000FF"/>
      <w:u w:val="single"/>
    </w:rPr>
  </w:style>
  <w:style w:type="character" w:styleId="lev">
    <w:name w:val="Strong"/>
    <w:basedOn w:val="Policepardfaut"/>
    <w:uiPriority w:val="99"/>
    <w:qFormat/>
    <w:rsid w:val="00FA3BBA"/>
    <w:rPr>
      <w:rFonts w:cs="Times New Roman"/>
      <w:b/>
      <w:bCs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8C244A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E76DBC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B745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2679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7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67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679708">
                  <w:marLeft w:val="0"/>
                  <w:marRight w:val="0"/>
                  <w:marTop w:val="0"/>
                  <w:marBottom w:val="150"/>
                  <w:divBdr>
                    <w:top w:val="single" w:sz="2" w:space="0" w:color="CCCC99"/>
                    <w:left w:val="single" w:sz="2" w:space="0" w:color="CCCC99"/>
                    <w:bottom w:val="single" w:sz="2" w:space="0" w:color="CCCC99"/>
                    <w:right w:val="single" w:sz="2" w:space="0" w:color="CCCC99"/>
                  </w:divBdr>
                  <w:divsChild>
                    <w:div w:id="142267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67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quentin.laudereau@fapil.fr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irginie.camelin@unafo.org" TargetMode="External"/><Relationship Id="rId12" Type="http://schemas.openxmlformats.org/officeDocument/2006/relationships/hyperlink" Target="mailto:e.thebaud@habitat-humanisme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chassignet@fondation-abbe-pierre.fr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emmanuel.bougras@federationsolidarite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.senni@soliha.f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Virginie\Documents%20Portable\Outils%20de%20com\Carte%20visite+papier%20en%20tete\Unafo-Mod&#232;le%20courrier-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Unafo-Modèle courrier-OK</Template>
  <TotalTime>11</TotalTime>
  <Pages>2</Pages>
  <Words>228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La nouvelle version du magazine Action Habitat prévoit de consacrer les premières pages à l’actualité du secteur, de l’Unafo et de ses adhérents</vt:lpstr>
    </vt:vector>
  </TitlesOfParts>
  <Company>Caramel &amp; Paprika</Company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nouvelle version du magazine Action Habitat prévoit de consacrer les premières pages à l’actualité du secteur, de l’Unafo et de ses adhérents</dc:title>
  <dc:creator>Virginie CAMELIN</dc:creator>
  <cp:lastModifiedBy>Virginie CAMELIN</cp:lastModifiedBy>
  <cp:revision>3</cp:revision>
  <cp:lastPrinted>2014-07-25T14:37:00Z</cp:lastPrinted>
  <dcterms:created xsi:type="dcterms:W3CDTF">2021-09-06T07:03:00Z</dcterms:created>
  <dcterms:modified xsi:type="dcterms:W3CDTF">2021-09-06T07:05:00Z</dcterms:modified>
</cp:coreProperties>
</file>